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5D322" w14:textId="74F777DA" w:rsidR="00552440" w:rsidRDefault="006F1F4F" w:rsidP="002160ED">
      <w:pPr>
        <w:pStyle w:val="Heading"/>
        <w:spacing w:before="480"/>
      </w:pPr>
      <w:r>
        <w:t>Preisblatt und Lieferzeit</w:t>
      </w:r>
    </w:p>
    <w:p w14:paraId="6A5ECD79" w14:textId="77777777" w:rsidR="006F1F4F" w:rsidRDefault="006F1F4F" w:rsidP="006F1F4F">
      <w:r>
        <w:t>Bitte füllen Sie dieses Dokument vollständig aus und übermitteln es mit den Angebotsunterlagen</w:t>
      </w:r>
    </w:p>
    <w:p w14:paraId="470F6818" w14:textId="51FD8461" w:rsidR="00E74D9D" w:rsidRDefault="006F1F4F" w:rsidP="006F1F4F">
      <w:r>
        <w:t>in unterschriebener Form als PDF-Datei.</w:t>
      </w:r>
    </w:p>
    <w:p w14:paraId="27296B7B" w14:textId="1822D55A" w:rsidR="00E74D9D" w:rsidRDefault="00E74D9D" w:rsidP="00E74D9D">
      <w:pPr>
        <w:rPr>
          <w:b/>
          <w:bCs/>
          <w:sz w:val="24"/>
        </w:rPr>
      </w:pPr>
    </w:p>
    <w:p w14:paraId="18ED66F0" w14:textId="6692BCB5" w:rsidR="006F1F4F" w:rsidRDefault="006F1F4F" w:rsidP="00E74D9D">
      <w:pPr>
        <w:rPr>
          <w:b/>
          <w:bCs/>
          <w:sz w:val="24"/>
        </w:rPr>
      </w:pPr>
    </w:p>
    <w:p w14:paraId="265E5C73" w14:textId="0D0D6273" w:rsidR="006F1F4F" w:rsidRDefault="006F1F4F" w:rsidP="00E74D9D">
      <w:pPr>
        <w:rPr>
          <w:b/>
          <w:bCs/>
          <w:sz w:val="24"/>
        </w:rPr>
      </w:pPr>
    </w:p>
    <w:p w14:paraId="558691DE" w14:textId="2696E56A" w:rsidR="006F1F4F" w:rsidRDefault="006F1F4F" w:rsidP="00E74D9D">
      <w:pPr>
        <w:rPr>
          <w:b/>
          <w:bCs/>
          <w:sz w:val="24"/>
        </w:rPr>
      </w:pPr>
    </w:p>
    <w:p w14:paraId="05EBDF57" w14:textId="52C452DD" w:rsidR="006F1F4F" w:rsidRDefault="006F1F4F" w:rsidP="00E74D9D">
      <w:pPr>
        <w:rPr>
          <w:b/>
          <w:bCs/>
          <w:sz w:val="20"/>
          <w:szCs w:val="20"/>
        </w:rPr>
      </w:pPr>
      <w:r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 w:rsidRPr="006F1F4F">
        <w:rPr>
          <w:b/>
          <w:bCs/>
          <w:sz w:val="20"/>
          <w:szCs w:val="20"/>
        </w:rPr>
        <w:t>Menge</w:t>
      </w:r>
      <w:r w:rsidRPr="006F1F4F"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 w:rsidRPr="006F1F4F">
        <w:rPr>
          <w:b/>
          <w:bCs/>
          <w:sz w:val="20"/>
          <w:szCs w:val="20"/>
        </w:rPr>
        <w:t xml:space="preserve">Einheitspreis [EP] in Euro </w:t>
      </w:r>
      <w:r>
        <w:rPr>
          <w:b/>
          <w:bCs/>
          <w:sz w:val="20"/>
          <w:szCs w:val="20"/>
        </w:rPr>
        <w:tab/>
      </w:r>
      <w:r w:rsidRPr="006F1F4F">
        <w:rPr>
          <w:b/>
          <w:bCs/>
          <w:sz w:val="20"/>
          <w:szCs w:val="20"/>
        </w:rPr>
        <w:t>Gesamtpreis [GP] in Euro</w:t>
      </w:r>
    </w:p>
    <w:p w14:paraId="11C04C0B" w14:textId="19321000" w:rsidR="006F1F4F" w:rsidRDefault="006F1F4F" w:rsidP="00E74D9D">
      <w:pPr>
        <w:rPr>
          <w:b/>
          <w:bCs/>
          <w:sz w:val="20"/>
          <w:szCs w:val="20"/>
        </w:rPr>
      </w:pPr>
    </w:p>
    <w:p w14:paraId="309C86D9" w14:textId="7FEE0B2B" w:rsidR="006F1F4F" w:rsidRDefault="006F1F4F" w:rsidP="00E74D9D">
      <w:pPr>
        <w:rPr>
          <w:b/>
          <w:bCs/>
          <w:sz w:val="20"/>
          <w:szCs w:val="20"/>
        </w:rPr>
      </w:pPr>
    </w:p>
    <w:p w14:paraId="6A2F76BE" w14:textId="6A9932D0" w:rsidR="006F1F4F" w:rsidRDefault="006F1F4F" w:rsidP="00E74D9D">
      <w:pPr>
        <w:rPr>
          <w:b/>
          <w:bCs/>
          <w:sz w:val="20"/>
          <w:szCs w:val="20"/>
        </w:rPr>
      </w:pPr>
      <w:r w:rsidRPr="006F1F4F">
        <w:rPr>
          <w:b/>
          <w:bCs/>
          <w:sz w:val="24"/>
        </w:rPr>
        <w:t>Rangierfahrzeug</w:t>
      </w:r>
      <w:r w:rsidRPr="006F1F4F">
        <w:rPr>
          <w:b/>
          <w:bCs/>
          <w:sz w:val="24"/>
        </w:rPr>
        <w:tab/>
      </w:r>
      <w:r w:rsidRPr="006F1F4F">
        <w:rPr>
          <w:b/>
          <w:bCs/>
          <w:sz w:val="24"/>
        </w:rPr>
        <w:tab/>
        <w:t xml:space="preserve">1,0 </w:t>
      </w:r>
      <w:proofErr w:type="spellStart"/>
      <w:r w:rsidRPr="006F1F4F">
        <w:rPr>
          <w:b/>
          <w:bCs/>
          <w:sz w:val="24"/>
        </w:rPr>
        <w:t>Stck</w:t>
      </w:r>
      <w:proofErr w:type="spellEnd"/>
      <w:r w:rsidRPr="006F1F4F">
        <w:rPr>
          <w:b/>
          <w:bCs/>
          <w:sz w:val="24"/>
        </w:rPr>
        <w:t>.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______________________</w:t>
      </w:r>
      <w:r>
        <w:rPr>
          <w:b/>
          <w:bCs/>
          <w:sz w:val="20"/>
          <w:szCs w:val="20"/>
        </w:rPr>
        <w:tab/>
        <w:t>_____________________</w:t>
      </w:r>
    </w:p>
    <w:p w14:paraId="7B1AD4D8" w14:textId="3DA1891B" w:rsidR="006F1F4F" w:rsidRDefault="006F1F4F" w:rsidP="00E74D9D">
      <w:pPr>
        <w:rPr>
          <w:sz w:val="20"/>
          <w:szCs w:val="20"/>
        </w:rPr>
      </w:pPr>
      <w:r w:rsidRPr="006F1F4F">
        <w:rPr>
          <w:sz w:val="20"/>
          <w:szCs w:val="20"/>
        </w:rPr>
        <w:t>gemäß Leistungsbeschreibung</w:t>
      </w:r>
    </w:p>
    <w:p w14:paraId="7915B6C8" w14:textId="123F49DB" w:rsidR="006F1F4F" w:rsidRDefault="006F1F4F" w:rsidP="00E74D9D">
      <w:pPr>
        <w:rPr>
          <w:sz w:val="20"/>
          <w:szCs w:val="20"/>
        </w:rPr>
      </w:pPr>
      <w:r>
        <w:rPr>
          <w:sz w:val="20"/>
          <w:szCs w:val="20"/>
        </w:rPr>
        <w:t>und Bieterangaben</w:t>
      </w:r>
    </w:p>
    <w:p w14:paraId="00913831" w14:textId="673E63E7" w:rsidR="006F1F4F" w:rsidRDefault="006F1F4F" w:rsidP="00E74D9D">
      <w:pPr>
        <w:rPr>
          <w:sz w:val="20"/>
          <w:szCs w:val="20"/>
        </w:rPr>
      </w:pPr>
    </w:p>
    <w:p w14:paraId="5F8B7280" w14:textId="77777777" w:rsidR="007020DA" w:rsidRDefault="007020DA" w:rsidP="00E74D9D">
      <w:pPr>
        <w:rPr>
          <w:sz w:val="20"/>
          <w:szCs w:val="20"/>
        </w:rPr>
      </w:pPr>
    </w:p>
    <w:p w14:paraId="5CAEBD55" w14:textId="24D5D9AB" w:rsidR="006F1F4F" w:rsidRDefault="006F1F4F" w:rsidP="00E74D9D">
      <w:pPr>
        <w:rPr>
          <w:b/>
          <w:bCs/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6F1F4F">
        <w:rPr>
          <w:b/>
          <w:bCs/>
          <w:sz w:val="20"/>
          <w:szCs w:val="20"/>
        </w:rPr>
        <w:t>Gesamtpreis netto</w:t>
      </w:r>
      <w:r w:rsidRPr="006F1F4F">
        <w:rPr>
          <w:b/>
          <w:bCs/>
          <w:sz w:val="20"/>
          <w:szCs w:val="20"/>
        </w:rPr>
        <w:tab/>
        <w:t>Euro</w:t>
      </w:r>
      <w:r>
        <w:rPr>
          <w:sz w:val="20"/>
          <w:szCs w:val="20"/>
        </w:rPr>
        <w:tab/>
      </w:r>
      <w:r>
        <w:rPr>
          <w:b/>
          <w:bCs/>
          <w:sz w:val="20"/>
          <w:szCs w:val="20"/>
        </w:rPr>
        <w:t>_____________________</w:t>
      </w:r>
    </w:p>
    <w:p w14:paraId="619D1416" w14:textId="03B493B0" w:rsidR="006F1F4F" w:rsidRDefault="006F1F4F" w:rsidP="00E74D9D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</w:p>
    <w:p w14:paraId="1232C43B" w14:textId="068538F5" w:rsidR="006F1F4F" w:rsidRDefault="006F1F4F" w:rsidP="00E74D9D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Zzgl. Gesetzlicher</w:t>
      </w:r>
    </w:p>
    <w:p w14:paraId="57ED0F83" w14:textId="7A7F4F89" w:rsidR="006F1F4F" w:rsidRDefault="006F1F4F" w:rsidP="00E74D9D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Mehrwertsteuer</w:t>
      </w:r>
      <w:r>
        <w:rPr>
          <w:b/>
          <w:bCs/>
          <w:sz w:val="20"/>
          <w:szCs w:val="20"/>
        </w:rPr>
        <w:tab/>
        <w:t>Euro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>_____________________</w:t>
      </w:r>
    </w:p>
    <w:p w14:paraId="011B3309" w14:textId="0B8181EA" w:rsidR="006F1F4F" w:rsidRDefault="006F1F4F" w:rsidP="00E74D9D">
      <w:pPr>
        <w:rPr>
          <w:b/>
          <w:bCs/>
          <w:sz w:val="20"/>
          <w:szCs w:val="20"/>
        </w:rPr>
      </w:pPr>
    </w:p>
    <w:p w14:paraId="0261B6D8" w14:textId="79B02A5C" w:rsidR="006F1F4F" w:rsidRDefault="006F1F4F" w:rsidP="00E74D9D">
      <w:pPr>
        <w:rPr>
          <w:b/>
          <w:bCs/>
          <w:sz w:val="20"/>
          <w:szCs w:val="20"/>
        </w:rPr>
      </w:pPr>
    </w:p>
    <w:p w14:paraId="76560238" w14:textId="25EF1BE4" w:rsidR="006F1F4F" w:rsidRDefault="006F1F4F" w:rsidP="00E74D9D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Gesamtpreis brutto</w:t>
      </w:r>
      <w:r>
        <w:rPr>
          <w:b/>
          <w:bCs/>
          <w:sz w:val="20"/>
          <w:szCs w:val="20"/>
        </w:rPr>
        <w:tab/>
        <w:t>Euro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>_____________________</w:t>
      </w:r>
    </w:p>
    <w:p w14:paraId="610DB864" w14:textId="6667C7DE" w:rsidR="006F1F4F" w:rsidRDefault="006F1F4F" w:rsidP="00E74D9D">
      <w:pPr>
        <w:rPr>
          <w:b/>
          <w:bCs/>
          <w:sz w:val="20"/>
          <w:szCs w:val="20"/>
        </w:rPr>
      </w:pPr>
    </w:p>
    <w:p w14:paraId="366B6CEF" w14:textId="41926BBA" w:rsidR="006F1F4F" w:rsidRDefault="006F1F4F" w:rsidP="00E74D9D">
      <w:pPr>
        <w:rPr>
          <w:b/>
          <w:bCs/>
          <w:sz w:val="20"/>
          <w:szCs w:val="20"/>
        </w:rPr>
      </w:pPr>
    </w:p>
    <w:p w14:paraId="293B9F87" w14:textId="77777777" w:rsidR="007020DA" w:rsidRDefault="007020DA" w:rsidP="00E74D9D">
      <w:pPr>
        <w:rPr>
          <w:b/>
          <w:bCs/>
          <w:sz w:val="20"/>
          <w:szCs w:val="20"/>
        </w:rPr>
      </w:pPr>
    </w:p>
    <w:p w14:paraId="52F5AFFD" w14:textId="73BDFF55" w:rsidR="006F1F4F" w:rsidRPr="006F1F4F" w:rsidRDefault="006F1F4F" w:rsidP="00E74D9D">
      <w:pPr>
        <w:rPr>
          <w:b/>
          <w:bCs/>
          <w:sz w:val="24"/>
        </w:rPr>
      </w:pPr>
      <w:r w:rsidRPr="006F1F4F">
        <w:rPr>
          <w:b/>
          <w:bCs/>
          <w:sz w:val="24"/>
        </w:rPr>
        <w:t>Preisnachlass ohne Bedingungen</w:t>
      </w:r>
    </w:p>
    <w:p w14:paraId="5AF95A76" w14:textId="1787E16D" w:rsidR="006F1F4F" w:rsidRDefault="006F1F4F" w:rsidP="00E74D9D">
      <w:pPr>
        <w:rPr>
          <w:b/>
          <w:bCs/>
          <w:sz w:val="24"/>
        </w:rPr>
      </w:pPr>
      <w:r w:rsidRPr="006F1F4F">
        <w:rPr>
          <w:sz w:val="20"/>
          <w:szCs w:val="20"/>
        </w:rPr>
        <w:t xml:space="preserve">auf die Abrechnungssumme für </w:t>
      </w:r>
      <w:proofErr w:type="spellStart"/>
      <w:r w:rsidRPr="006F1F4F">
        <w:rPr>
          <w:sz w:val="20"/>
          <w:szCs w:val="20"/>
        </w:rPr>
        <w:t>Haupt-und</w:t>
      </w:r>
      <w:proofErr w:type="spellEnd"/>
      <w:r w:rsidRPr="006F1F4F">
        <w:rPr>
          <w:sz w:val="20"/>
          <w:szCs w:val="20"/>
        </w:rPr>
        <w:t xml:space="preserve"> alle Nebenangebote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>____________________</w:t>
      </w:r>
      <w:r>
        <w:rPr>
          <w:b/>
          <w:bCs/>
          <w:sz w:val="20"/>
          <w:szCs w:val="20"/>
        </w:rPr>
        <w:t xml:space="preserve">_ </w:t>
      </w:r>
      <w:r w:rsidRPr="006F1F4F">
        <w:rPr>
          <w:b/>
          <w:bCs/>
          <w:sz w:val="24"/>
        </w:rPr>
        <w:t>%</w:t>
      </w:r>
    </w:p>
    <w:p w14:paraId="52DFC2ED" w14:textId="6D45DE01" w:rsidR="006F1F4F" w:rsidRDefault="006F1F4F" w:rsidP="00E74D9D">
      <w:pPr>
        <w:rPr>
          <w:b/>
          <w:bCs/>
          <w:sz w:val="24"/>
        </w:rPr>
      </w:pPr>
    </w:p>
    <w:p w14:paraId="2C62B963" w14:textId="7E422530" w:rsidR="006F1F4F" w:rsidRDefault="006F1F4F" w:rsidP="00E74D9D">
      <w:pPr>
        <w:rPr>
          <w:b/>
          <w:bCs/>
          <w:sz w:val="24"/>
        </w:rPr>
      </w:pPr>
    </w:p>
    <w:p w14:paraId="4A99AB42" w14:textId="044BD088" w:rsidR="007020DA" w:rsidRDefault="007020DA" w:rsidP="00E74D9D">
      <w:pPr>
        <w:rPr>
          <w:b/>
          <w:bCs/>
          <w:sz w:val="24"/>
        </w:rPr>
      </w:pPr>
    </w:p>
    <w:p w14:paraId="6B8BA4CE" w14:textId="77777777" w:rsidR="007020DA" w:rsidRDefault="007020DA" w:rsidP="00E74D9D">
      <w:pPr>
        <w:rPr>
          <w:b/>
          <w:bCs/>
          <w:sz w:val="24"/>
        </w:rPr>
      </w:pPr>
    </w:p>
    <w:p w14:paraId="726099D0" w14:textId="7EF9C28F" w:rsidR="006F1F4F" w:rsidRDefault="006F1F4F" w:rsidP="00E74D9D">
      <w:pPr>
        <w:rPr>
          <w:b/>
          <w:bCs/>
          <w:sz w:val="24"/>
        </w:rPr>
      </w:pPr>
    </w:p>
    <w:p w14:paraId="4EA9EDD8" w14:textId="63D88E85" w:rsidR="006F1F4F" w:rsidRDefault="006F1F4F" w:rsidP="00E74D9D">
      <w:pPr>
        <w:rPr>
          <w:b/>
          <w:bCs/>
          <w:sz w:val="20"/>
          <w:szCs w:val="20"/>
        </w:rPr>
      </w:pPr>
      <w:r>
        <w:rPr>
          <w:b/>
          <w:bCs/>
          <w:sz w:val="24"/>
        </w:rPr>
        <w:t>Angabe der Lieferzeit in Monaten</w:t>
      </w:r>
      <w:r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>
        <w:rPr>
          <w:b/>
          <w:bCs/>
          <w:sz w:val="20"/>
          <w:szCs w:val="20"/>
        </w:rPr>
        <w:t>_____________________</w:t>
      </w:r>
    </w:p>
    <w:p w14:paraId="05E069A0" w14:textId="0122D272" w:rsidR="006F1F4F" w:rsidRDefault="006F1F4F" w:rsidP="00E74D9D">
      <w:pPr>
        <w:rPr>
          <w:sz w:val="20"/>
          <w:szCs w:val="20"/>
        </w:rPr>
      </w:pPr>
      <w:r w:rsidRPr="006F1F4F">
        <w:rPr>
          <w:sz w:val="20"/>
          <w:szCs w:val="20"/>
        </w:rPr>
        <w:t>Einsatzfertig in Bremen, nach Vergabe</w:t>
      </w:r>
    </w:p>
    <w:p w14:paraId="2FF0209A" w14:textId="2A1F8ED6" w:rsidR="006F1F4F" w:rsidRDefault="006F1F4F" w:rsidP="00E74D9D">
      <w:pPr>
        <w:rPr>
          <w:sz w:val="20"/>
          <w:szCs w:val="20"/>
        </w:rPr>
      </w:pPr>
    </w:p>
    <w:p w14:paraId="17B77363" w14:textId="31B25154" w:rsidR="006F1F4F" w:rsidRDefault="006F1F4F" w:rsidP="00E74D9D">
      <w:pPr>
        <w:rPr>
          <w:sz w:val="20"/>
          <w:szCs w:val="20"/>
        </w:rPr>
      </w:pPr>
    </w:p>
    <w:p w14:paraId="20E6E11A" w14:textId="54567743" w:rsidR="006F1F4F" w:rsidRDefault="006F1F4F" w:rsidP="00E74D9D">
      <w:pPr>
        <w:rPr>
          <w:sz w:val="20"/>
          <w:szCs w:val="20"/>
        </w:rPr>
      </w:pPr>
    </w:p>
    <w:p w14:paraId="048D1DDC" w14:textId="34BF3107" w:rsidR="006F1F4F" w:rsidRDefault="006F1F4F" w:rsidP="00E74D9D">
      <w:pPr>
        <w:rPr>
          <w:sz w:val="20"/>
          <w:szCs w:val="20"/>
        </w:rPr>
      </w:pPr>
    </w:p>
    <w:p w14:paraId="25C8A48C" w14:textId="77777777" w:rsidR="006F1F4F" w:rsidRDefault="006F1F4F" w:rsidP="00E74D9D">
      <w:pPr>
        <w:rPr>
          <w:sz w:val="20"/>
          <w:szCs w:val="20"/>
        </w:rPr>
      </w:pPr>
    </w:p>
    <w:p w14:paraId="659FE994" w14:textId="42D0CD20" w:rsidR="006F1F4F" w:rsidRDefault="006F1F4F" w:rsidP="00E74D9D">
      <w:pPr>
        <w:rPr>
          <w:sz w:val="20"/>
          <w:szCs w:val="20"/>
        </w:rPr>
      </w:pPr>
    </w:p>
    <w:p w14:paraId="1D1F0620" w14:textId="77777777" w:rsidR="006F1F4F" w:rsidRDefault="006F1F4F" w:rsidP="006F1F4F">
      <w:r>
        <w:t>_______________________________</w:t>
      </w:r>
      <w:r>
        <w:tab/>
      </w:r>
      <w:r>
        <w:tab/>
      </w:r>
      <w:r>
        <w:tab/>
        <w:t>_______________________________</w:t>
      </w:r>
    </w:p>
    <w:p w14:paraId="4A3AAAA1" w14:textId="77777777" w:rsidR="006F1F4F" w:rsidRPr="002160ED" w:rsidRDefault="006F1F4F" w:rsidP="006F1F4F">
      <w:r>
        <w:t>Ort, Datum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Stempel, rechtsverbindliche Unterschrift</w:t>
      </w:r>
    </w:p>
    <w:p w14:paraId="5F5A0FDA" w14:textId="77777777" w:rsidR="006F1F4F" w:rsidRPr="006F1F4F" w:rsidRDefault="006F1F4F" w:rsidP="00E74D9D">
      <w:pPr>
        <w:rPr>
          <w:sz w:val="24"/>
        </w:rPr>
      </w:pPr>
    </w:p>
    <w:sectPr w:rsidR="006F1F4F" w:rsidRPr="006F1F4F" w:rsidSect="006F1F4F">
      <w:headerReference w:type="default" r:id="rId11"/>
      <w:footerReference w:type="default" r:id="rId12"/>
      <w:pgSz w:w="11906" w:h="16838" w:code="9"/>
      <w:pgMar w:top="1985" w:right="567" w:bottom="851" w:left="851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CA05A" w14:textId="77777777" w:rsidR="003E05DD" w:rsidRDefault="003E05DD" w:rsidP="00D23DF3">
      <w:pPr>
        <w:spacing w:line="240" w:lineRule="auto"/>
      </w:pPr>
      <w:r>
        <w:separator/>
      </w:r>
    </w:p>
  </w:endnote>
  <w:endnote w:type="continuationSeparator" w:id="0">
    <w:p w14:paraId="769A1206" w14:textId="77777777" w:rsidR="003E05DD" w:rsidRDefault="003E05DD" w:rsidP="00D23DF3">
      <w:pPr>
        <w:spacing w:line="240" w:lineRule="auto"/>
      </w:pPr>
      <w:r>
        <w:continuationSeparator/>
      </w:r>
    </w:p>
  </w:endnote>
  <w:endnote w:type="continuationNotice" w:id="1">
    <w:p w14:paraId="498BA86C" w14:textId="77777777" w:rsidR="003E05DD" w:rsidRDefault="003E05D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D4CBE6-7E17-4DA2-851E-0951ADC657A2}"/>
    <w:embedBold r:id="rId2" w:fontKey="{9A34320B-7570-42CE-837E-286844854F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9ECA204-280E-406D-97B6-CC10389DE9E7}"/>
    <w:embedItalic r:id="rId4" w:fontKey="{F9846D2D-EDD3-43B4-92B3-4B6C886A473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055C431-3780-4AA1-A140-36A108DAE7D2}"/>
  </w:font>
  <w:font w:name="Trade Gothic LT Pro">
    <w:panose1 w:val="020B0503040303020004"/>
    <w:charset w:val="00"/>
    <w:family w:val="swiss"/>
    <w:pitch w:val="variable"/>
    <w:sig w:usb0="A00000AF" w:usb1="5000204A" w:usb2="00000000" w:usb3="00000000" w:csb0="00000093" w:csb1="00000000"/>
    <w:embedBold r:id="rId6" w:fontKey="{E7A4C95B-1777-4DF3-8A06-7CF432DC23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0EFBB" w14:textId="77777777" w:rsidR="006E4BED" w:rsidRPr="00D23DF3" w:rsidRDefault="00E66770" w:rsidP="00FF4C17">
    <w:pPr>
      <w:pStyle w:val="Fuzeile"/>
      <w:tabs>
        <w:tab w:val="clear" w:pos="4536"/>
        <w:tab w:val="clear" w:pos="9072"/>
        <w:tab w:val="right" w:pos="10206"/>
      </w:tabs>
    </w:pPr>
    <w:r>
      <w:rPr>
        <w:b/>
        <w:noProof/>
        <w:szCs w:val="20"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086A0C8" wp14:editId="6C8F9054">
              <wp:simplePos x="0" y="0"/>
              <wp:positionH relativeFrom="column">
                <wp:posOffset>-714375</wp:posOffset>
              </wp:positionH>
              <wp:positionV relativeFrom="paragraph">
                <wp:posOffset>48260</wp:posOffset>
              </wp:positionV>
              <wp:extent cx="7668000" cy="21600"/>
              <wp:effectExtent l="0" t="0" r="9525" b="0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68000" cy="21600"/>
                      </a:xfrm>
                      <a:prstGeom prst="rect">
                        <a:avLst/>
                      </a:prstGeom>
                      <a:solidFill>
                        <a:srgbClr val="D1D1C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1F0C07" w14:textId="77777777" w:rsidR="00E66770" w:rsidRDefault="00E66770" w:rsidP="001A500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86A0C8"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7" type="#_x0000_t202" style="position:absolute;margin-left:-56.25pt;margin-top:3.8pt;width:603.8pt;height:1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" fillcolor="#d1d1cf" stroked="f" strokeweight=".5pt">
              <v:textbox>
                <w:txbxContent>
                  <w:p w14:paraId="191F0C07" w14:textId="77777777" w:rsidR="00E66770" w:rsidRDefault="00E66770" w:rsidP="001A5002"/>
                </w:txbxContent>
              </v:textbox>
            </v:shape>
          </w:pict>
        </mc:Fallback>
      </mc:AlternateContent>
    </w:r>
    <w:r w:rsidR="00F77238" w:rsidRPr="00D23DF3">
      <w:t xml:space="preserve"> </w:t>
    </w:r>
  </w:p>
  <w:tbl>
    <w:tblPr>
      <w:tblW w:w="9931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24"/>
      <w:gridCol w:w="4678"/>
      <w:gridCol w:w="2129"/>
    </w:tblGrid>
    <w:tr w:rsidR="006E4BED" w:rsidRPr="00AC64D7" w14:paraId="66D5477F" w14:textId="77777777" w:rsidTr="004951BE">
      <w:trPr>
        <w:cantSplit/>
      </w:trPr>
      <w:tc>
        <w:tcPr>
          <w:tcW w:w="3124" w:type="dxa"/>
          <w:shd w:val="clear" w:color="auto" w:fill="auto"/>
        </w:tcPr>
        <w:p w14:paraId="0E266B34" w14:textId="6FB84662" w:rsidR="006E4BED" w:rsidRPr="00AC64D7" w:rsidRDefault="006E4BED" w:rsidP="004951BE">
          <w:pPr>
            <w:pStyle w:val="Fuzeile"/>
            <w:tabs>
              <w:tab w:val="clear" w:pos="4536"/>
              <w:tab w:val="clear" w:pos="9072"/>
              <w:tab w:val="center" w:pos="5103"/>
              <w:tab w:val="right" w:pos="10206"/>
            </w:tabs>
            <w:spacing w:afterAutospacing="1"/>
            <w:rPr>
              <w:rFonts w:cs="Arial"/>
              <w:sz w:val="16"/>
              <w:szCs w:val="16"/>
            </w:rPr>
          </w:pPr>
        </w:p>
      </w:tc>
      <w:tc>
        <w:tcPr>
          <w:tcW w:w="4678" w:type="dxa"/>
          <w:vMerge w:val="restart"/>
          <w:shd w:val="clear" w:color="auto" w:fill="auto"/>
        </w:tcPr>
        <w:p w14:paraId="72EB7378" w14:textId="45BBEB57" w:rsidR="006E4BED" w:rsidRPr="00AC64D7" w:rsidRDefault="006E4BED" w:rsidP="004A118E">
          <w:pPr>
            <w:pStyle w:val="Fuzeile"/>
            <w:tabs>
              <w:tab w:val="clear" w:pos="4536"/>
              <w:tab w:val="clear" w:pos="9072"/>
              <w:tab w:val="center" w:pos="5103"/>
              <w:tab w:val="right" w:pos="10206"/>
            </w:tabs>
            <w:spacing w:afterAutospacing="1"/>
            <w:rPr>
              <w:rFonts w:cs="Arial"/>
              <w:sz w:val="16"/>
              <w:szCs w:val="16"/>
            </w:rPr>
          </w:pPr>
        </w:p>
      </w:tc>
      <w:tc>
        <w:tcPr>
          <w:tcW w:w="2129" w:type="dxa"/>
          <w:shd w:val="clear" w:color="auto" w:fill="auto"/>
        </w:tcPr>
        <w:p w14:paraId="4DB9AAAB" w14:textId="77777777" w:rsidR="006E4BED" w:rsidRPr="00AC64D7" w:rsidRDefault="006E4BED" w:rsidP="004951BE">
          <w:pPr>
            <w:pStyle w:val="Fuzeile"/>
            <w:tabs>
              <w:tab w:val="clear" w:pos="4536"/>
              <w:tab w:val="clear" w:pos="9072"/>
              <w:tab w:val="center" w:pos="5103"/>
              <w:tab w:val="right" w:pos="10206"/>
            </w:tabs>
            <w:spacing w:afterAutospacing="1"/>
            <w:rPr>
              <w:rFonts w:cs="Arial"/>
              <w:sz w:val="16"/>
              <w:szCs w:val="16"/>
            </w:rPr>
          </w:pPr>
        </w:p>
      </w:tc>
    </w:tr>
    <w:tr w:rsidR="006E4BED" w:rsidRPr="00AC64D7" w14:paraId="660BCB5B" w14:textId="77777777" w:rsidTr="004951BE">
      <w:trPr>
        <w:cantSplit/>
        <w:trHeight w:val="80"/>
      </w:trPr>
      <w:tc>
        <w:tcPr>
          <w:tcW w:w="3124" w:type="dxa"/>
          <w:shd w:val="clear" w:color="auto" w:fill="auto"/>
        </w:tcPr>
        <w:p w14:paraId="1F24CA20" w14:textId="554032EF" w:rsidR="006E4BED" w:rsidRPr="00AC64D7" w:rsidRDefault="006E4BED" w:rsidP="004951BE">
          <w:pPr>
            <w:pStyle w:val="Fuzeile"/>
            <w:tabs>
              <w:tab w:val="clear" w:pos="4536"/>
              <w:tab w:val="clear" w:pos="9072"/>
              <w:tab w:val="center" w:pos="5103"/>
              <w:tab w:val="right" w:pos="10206"/>
            </w:tabs>
            <w:spacing w:afterAutospacing="1"/>
            <w:rPr>
              <w:rFonts w:cs="Arial"/>
              <w:sz w:val="16"/>
              <w:szCs w:val="16"/>
            </w:rPr>
          </w:pPr>
        </w:p>
      </w:tc>
      <w:tc>
        <w:tcPr>
          <w:tcW w:w="4678" w:type="dxa"/>
          <w:vMerge/>
          <w:shd w:val="clear" w:color="auto" w:fill="auto"/>
        </w:tcPr>
        <w:p w14:paraId="616AF22F" w14:textId="77777777" w:rsidR="006E4BED" w:rsidRPr="00AC64D7" w:rsidRDefault="006E4BED" w:rsidP="004951BE">
          <w:pPr>
            <w:pStyle w:val="Fuzeile"/>
            <w:tabs>
              <w:tab w:val="clear" w:pos="4536"/>
              <w:tab w:val="clear" w:pos="9072"/>
              <w:tab w:val="center" w:pos="5103"/>
              <w:tab w:val="right" w:pos="10206"/>
            </w:tabs>
            <w:spacing w:afterAutospacing="1"/>
            <w:rPr>
              <w:rFonts w:cs="Arial"/>
              <w:sz w:val="16"/>
              <w:szCs w:val="16"/>
            </w:rPr>
          </w:pPr>
        </w:p>
      </w:tc>
      <w:tc>
        <w:tcPr>
          <w:tcW w:w="2129" w:type="dxa"/>
          <w:shd w:val="clear" w:color="auto" w:fill="auto"/>
        </w:tcPr>
        <w:p w14:paraId="5ED9D6A1" w14:textId="47FC985D" w:rsidR="006E4BED" w:rsidRPr="00AC64D7" w:rsidRDefault="006E4BED" w:rsidP="004951BE">
          <w:pPr>
            <w:pStyle w:val="Fuzeile"/>
            <w:tabs>
              <w:tab w:val="clear" w:pos="4536"/>
              <w:tab w:val="clear" w:pos="9072"/>
              <w:tab w:val="center" w:pos="5103"/>
              <w:tab w:val="right" w:pos="10206"/>
            </w:tabs>
            <w:spacing w:afterAutospacing="1"/>
            <w:jc w:val="right"/>
            <w:rPr>
              <w:rFonts w:cs="Arial"/>
              <w:sz w:val="16"/>
              <w:szCs w:val="16"/>
            </w:rPr>
          </w:pPr>
          <w:r w:rsidRPr="00AC64D7">
            <w:rPr>
              <w:rFonts w:cs="Arial"/>
              <w:sz w:val="16"/>
              <w:szCs w:val="16"/>
            </w:rPr>
            <w:t xml:space="preserve">Seite </w:t>
          </w:r>
          <w:r w:rsidRPr="00AC64D7">
            <w:rPr>
              <w:rFonts w:cs="Arial"/>
              <w:sz w:val="16"/>
              <w:szCs w:val="16"/>
            </w:rPr>
            <w:fldChar w:fldCharType="begin"/>
          </w:r>
          <w:r w:rsidRPr="00AC64D7">
            <w:rPr>
              <w:rFonts w:cs="Arial"/>
              <w:sz w:val="16"/>
              <w:szCs w:val="16"/>
            </w:rPr>
            <w:instrText>PAGE  \* Arabic  \* MERGEFORMAT</w:instrText>
          </w:r>
          <w:r w:rsidRPr="00AC64D7">
            <w:rPr>
              <w:rFonts w:cs="Arial"/>
              <w:sz w:val="16"/>
              <w:szCs w:val="16"/>
            </w:rPr>
            <w:fldChar w:fldCharType="separate"/>
          </w:r>
          <w:r w:rsidR="00585643">
            <w:rPr>
              <w:rFonts w:cs="Arial"/>
              <w:noProof/>
              <w:sz w:val="16"/>
              <w:szCs w:val="16"/>
            </w:rPr>
            <w:t>1</w:t>
          </w:r>
          <w:r w:rsidRPr="00AC64D7">
            <w:rPr>
              <w:rFonts w:cs="Arial"/>
              <w:sz w:val="16"/>
              <w:szCs w:val="16"/>
            </w:rPr>
            <w:fldChar w:fldCharType="end"/>
          </w:r>
          <w:r w:rsidRPr="00AC64D7">
            <w:rPr>
              <w:rFonts w:cs="Arial"/>
              <w:sz w:val="16"/>
              <w:szCs w:val="16"/>
            </w:rPr>
            <w:t xml:space="preserve"> von </w:t>
          </w:r>
          <w:r w:rsidRPr="00AC64D7">
            <w:rPr>
              <w:rFonts w:cs="Arial"/>
              <w:sz w:val="16"/>
              <w:szCs w:val="16"/>
            </w:rPr>
            <w:fldChar w:fldCharType="begin"/>
          </w:r>
          <w:r w:rsidRPr="00AC64D7">
            <w:rPr>
              <w:rFonts w:cs="Arial"/>
              <w:sz w:val="16"/>
              <w:szCs w:val="16"/>
            </w:rPr>
            <w:instrText>NUMPAGES  \* Arabic  \* MERGEFORMAT</w:instrText>
          </w:r>
          <w:r w:rsidRPr="00AC64D7">
            <w:rPr>
              <w:rFonts w:cs="Arial"/>
              <w:sz w:val="16"/>
              <w:szCs w:val="16"/>
            </w:rPr>
            <w:fldChar w:fldCharType="separate"/>
          </w:r>
          <w:r w:rsidR="00585643">
            <w:rPr>
              <w:rFonts w:cs="Arial"/>
              <w:noProof/>
              <w:sz w:val="16"/>
              <w:szCs w:val="16"/>
            </w:rPr>
            <w:t>1</w:t>
          </w:r>
          <w:r w:rsidRPr="00AC64D7">
            <w:rPr>
              <w:rFonts w:cs="Arial"/>
              <w:sz w:val="16"/>
              <w:szCs w:val="16"/>
            </w:rPr>
            <w:fldChar w:fldCharType="end"/>
          </w:r>
        </w:p>
      </w:tc>
    </w:tr>
  </w:tbl>
  <w:p w14:paraId="6D855F56" w14:textId="77777777" w:rsidR="00E66770" w:rsidRPr="00D23DF3" w:rsidRDefault="00E66770" w:rsidP="00FF4C17">
    <w:pPr>
      <w:pStyle w:val="Fuzeile"/>
      <w:tabs>
        <w:tab w:val="clear" w:pos="4536"/>
        <w:tab w:val="clear" w:pos="9072"/>
        <w:tab w:val="right" w:pos="102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3C6C0" w14:textId="77777777" w:rsidR="003E05DD" w:rsidRDefault="003E05DD" w:rsidP="00D23DF3">
      <w:pPr>
        <w:spacing w:line="240" w:lineRule="auto"/>
      </w:pPr>
      <w:r>
        <w:separator/>
      </w:r>
    </w:p>
  </w:footnote>
  <w:footnote w:type="continuationSeparator" w:id="0">
    <w:p w14:paraId="505E79B2" w14:textId="77777777" w:rsidR="003E05DD" w:rsidRDefault="003E05DD" w:rsidP="00D23DF3">
      <w:pPr>
        <w:spacing w:line="240" w:lineRule="auto"/>
      </w:pPr>
      <w:r>
        <w:continuationSeparator/>
      </w:r>
    </w:p>
  </w:footnote>
  <w:footnote w:type="continuationNotice" w:id="1">
    <w:p w14:paraId="78D31F29" w14:textId="77777777" w:rsidR="003E05DD" w:rsidRDefault="003E05D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23C82" w14:textId="0D682D12" w:rsidR="006E4BED" w:rsidRPr="00431602" w:rsidRDefault="009B7263" w:rsidP="009B7263">
    <w:pPr>
      <w:pStyle w:val="Kopfzeile"/>
      <w:tabs>
        <w:tab w:val="clear" w:pos="4536"/>
        <w:tab w:val="clear" w:pos="9072"/>
        <w:tab w:val="left" w:pos="1185"/>
      </w:tabs>
      <w:spacing w:line="240" w:lineRule="atLeast"/>
      <w:rPr>
        <w:rFonts w:cs="Arial"/>
        <w:bCs/>
        <w:color w:val="004899"/>
        <w:sz w:val="36"/>
        <w:szCs w:val="32"/>
      </w:rPr>
    </w:pPr>
    <w:r w:rsidRPr="00431602">
      <w:rPr>
        <w:rFonts w:cs="Arial"/>
        <w:bCs/>
        <w:noProof/>
        <w:color w:val="004899"/>
        <w:sz w:val="36"/>
        <w:szCs w:val="32"/>
        <w:lang w:eastAsia="de-DE"/>
      </w:rPr>
      <w:drawing>
        <wp:anchor distT="0" distB="0" distL="114300" distR="114300" simplePos="0" relativeHeight="251659776" behindDoc="0" locked="0" layoutInCell="1" allowOverlap="1" wp14:anchorId="73DB726B" wp14:editId="02F8BE07">
          <wp:simplePos x="0" y="0"/>
          <wp:positionH relativeFrom="column">
            <wp:posOffset>4603446</wp:posOffset>
          </wp:positionH>
          <wp:positionV relativeFrom="paragraph">
            <wp:posOffset>-60960</wp:posOffset>
          </wp:positionV>
          <wp:extent cx="1868170" cy="36322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8170" cy="363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60ED">
      <w:rPr>
        <w:rFonts w:cs="Arial"/>
        <w:bCs/>
        <w:color w:val="004899"/>
        <w:sz w:val="36"/>
        <w:szCs w:val="32"/>
      </w:rPr>
      <w:t>Rangierfahrzeug Weserport</w:t>
    </w:r>
    <w:r w:rsidR="0041592C">
      <w:rPr>
        <w:rFonts w:cs="Arial"/>
        <w:bCs/>
        <w:color w:val="004899"/>
        <w:sz w:val="36"/>
        <w:szCs w:val="32"/>
      </w:rPr>
      <w:t xml:space="preserve"> – Anlage </w:t>
    </w:r>
    <w:r w:rsidR="006F1F4F">
      <w:rPr>
        <w:rFonts w:cs="Arial"/>
        <w:bCs/>
        <w:color w:val="004899"/>
        <w:sz w:val="36"/>
        <w:szCs w:val="32"/>
      </w:rPr>
      <w:t>3</w:t>
    </w:r>
  </w:p>
  <w:p w14:paraId="056CEC63" w14:textId="77777777" w:rsidR="00DF2C7D" w:rsidRPr="009B7263" w:rsidRDefault="00DF2C7D" w:rsidP="009B7263">
    <w:pPr>
      <w:pStyle w:val="Kopfzeile"/>
      <w:tabs>
        <w:tab w:val="clear" w:pos="4536"/>
        <w:tab w:val="clear" w:pos="9072"/>
        <w:tab w:val="left" w:pos="1185"/>
      </w:tabs>
      <w:spacing w:line="240" w:lineRule="atLeast"/>
      <w:rPr>
        <w:rFonts w:ascii="Trade Gothic LT Pro" w:hAnsi="Trade Gothic LT Pro"/>
        <w:b/>
        <w:color w:val="004899"/>
      </w:rPr>
    </w:pPr>
  </w:p>
  <w:p w14:paraId="4B0820B1" w14:textId="139E8514" w:rsidR="00E66770" w:rsidRPr="00D23DF3" w:rsidRDefault="007020DA" w:rsidP="009F4CE6">
    <w:pPr>
      <w:pStyle w:val="Kopfzeile"/>
      <w:ind w:left="-1134" w:right="-566"/>
      <w:jc w:val="center"/>
      <w:rPr>
        <w:sz w:val="20"/>
        <w:szCs w:val="20"/>
      </w:rPr>
    </w:pPr>
    <w:sdt>
      <w:sdtPr>
        <w:rPr>
          <w:b/>
          <w:sz w:val="20"/>
          <w:szCs w:val="20"/>
        </w:rPr>
        <w:id w:val="427558657"/>
        <w:dropDownList>
          <w:listItem w:displayText="For Internal Use Only" w:value="For Internal Use Only"/>
          <w:listItem w:displayText="Confidential" w:value="Confidential"/>
          <w:listItem w:displayText="Public" w:value="Public"/>
          <w:listItem w:displayText=" " w:value=" "/>
        </w:dropDownList>
      </w:sdtPr>
      <w:sdtEndPr/>
      <w:sdtContent>
        <w:r w:rsidR="009B7263">
          <w:rPr>
            <w:b/>
            <w:sz w:val="20"/>
            <w:szCs w:val="20"/>
          </w:rPr>
          <w:t xml:space="preserve"> </w:t>
        </w:r>
      </w:sdtContent>
    </w:sdt>
    <w:r w:rsidR="00E66770">
      <w:rPr>
        <w:b/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394E788" wp14:editId="5AA0D88E">
              <wp:simplePos x="0" y="0"/>
              <wp:positionH relativeFrom="column">
                <wp:posOffset>-771525</wp:posOffset>
              </wp:positionH>
              <wp:positionV relativeFrom="paragraph">
                <wp:posOffset>196850</wp:posOffset>
              </wp:positionV>
              <wp:extent cx="7668000" cy="21600"/>
              <wp:effectExtent l="0" t="0" r="9525" b="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68000" cy="21600"/>
                      </a:xfrm>
                      <a:prstGeom prst="rect">
                        <a:avLst/>
                      </a:prstGeom>
                      <a:solidFill>
                        <a:srgbClr val="D1D1C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1D87BE" w14:textId="77777777" w:rsidR="00E66770" w:rsidRDefault="00E6677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94E788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6" type="#_x0000_t202" style="position:absolute;left:0;text-align:left;margin-left:-60.75pt;margin-top:15.5pt;width:603.8pt;height:1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" fillcolor="#d1d1cf" stroked="f" strokeweight=".5pt">
              <v:textbox>
                <w:txbxContent>
                  <w:p w14:paraId="751D87BE" w14:textId="77777777" w:rsidR="00E66770" w:rsidRDefault="00E66770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DB40DB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F0A4862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285CA5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6B16B3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A31601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53160F8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09BF22A3"/>
    <w:multiLevelType w:val="hybridMultilevel"/>
    <w:tmpl w:val="0522565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6E1971"/>
    <w:multiLevelType w:val="hybridMultilevel"/>
    <w:tmpl w:val="38521A36"/>
    <w:lvl w:ilvl="0" w:tplc="402ADC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286606"/>
    <w:multiLevelType w:val="hybridMultilevel"/>
    <w:tmpl w:val="807CBD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C17C9C"/>
    <w:multiLevelType w:val="hybridMultilevel"/>
    <w:tmpl w:val="8FA41E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311E8A"/>
    <w:multiLevelType w:val="hybridMultilevel"/>
    <w:tmpl w:val="3F7AA122"/>
    <w:lvl w:ilvl="0" w:tplc="56DCA818">
      <w:start w:val="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6727176">
    <w:abstractNumId w:val="4"/>
  </w:num>
  <w:num w:numId="2" w16cid:durableId="1849127693">
    <w:abstractNumId w:val="3"/>
  </w:num>
  <w:num w:numId="3" w16cid:durableId="908074695">
    <w:abstractNumId w:val="2"/>
  </w:num>
  <w:num w:numId="4" w16cid:durableId="2129856422">
    <w:abstractNumId w:val="1"/>
  </w:num>
  <w:num w:numId="5" w16cid:durableId="1939364344">
    <w:abstractNumId w:val="0"/>
  </w:num>
  <w:num w:numId="6" w16cid:durableId="1557620967">
    <w:abstractNumId w:val="5"/>
  </w:num>
  <w:num w:numId="7" w16cid:durableId="1061250428">
    <w:abstractNumId w:val="8"/>
  </w:num>
  <w:num w:numId="8" w16cid:durableId="678847835">
    <w:abstractNumId w:val="9"/>
  </w:num>
  <w:num w:numId="9" w16cid:durableId="659885988">
    <w:abstractNumId w:val="10"/>
  </w:num>
  <w:num w:numId="10" w16cid:durableId="231352355">
    <w:abstractNumId w:val="6"/>
  </w:num>
  <w:num w:numId="11" w16cid:durableId="21351725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512"/>
    <w:rsid w:val="000000E8"/>
    <w:rsid w:val="000044B3"/>
    <w:rsid w:val="0005112D"/>
    <w:rsid w:val="00071713"/>
    <w:rsid w:val="000A5E89"/>
    <w:rsid w:val="000A6778"/>
    <w:rsid w:val="000C400C"/>
    <w:rsid w:val="000D1B41"/>
    <w:rsid w:val="000F3750"/>
    <w:rsid w:val="000F5894"/>
    <w:rsid w:val="001323DF"/>
    <w:rsid w:val="001A5002"/>
    <w:rsid w:val="00211F74"/>
    <w:rsid w:val="002160ED"/>
    <w:rsid w:val="00234D6F"/>
    <w:rsid w:val="0025765B"/>
    <w:rsid w:val="0033083F"/>
    <w:rsid w:val="00331BD2"/>
    <w:rsid w:val="003520E7"/>
    <w:rsid w:val="00382212"/>
    <w:rsid w:val="00393F49"/>
    <w:rsid w:val="003A4941"/>
    <w:rsid w:val="003E05DD"/>
    <w:rsid w:val="00403C65"/>
    <w:rsid w:val="00410174"/>
    <w:rsid w:val="0041592C"/>
    <w:rsid w:val="00431602"/>
    <w:rsid w:val="00435644"/>
    <w:rsid w:val="00463115"/>
    <w:rsid w:val="00470E00"/>
    <w:rsid w:val="00480585"/>
    <w:rsid w:val="00486857"/>
    <w:rsid w:val="004A118E"/>
    <w:rsid w:val="004B7DAA"/>
    <w:rsid w:val="004F2512"/>
    <w:rsid w:val="00546CD3"/>
    <w:rsid w:val="00552440"/>
    <w:rsid w:val="00560F6D"/>
    <w:rsid w:val="00567687"/>
    <w:rsid w:val="00567809"/>
    <w:rsid w:val="005679E5"/>
    <w:rsid w:val="00567CC6"/>
    <w:rsid w:val="00585643"/>
    <w:rsid w:val="0059211F"/>
    <w:rsid w:val="005C2AAA"/>
    <w:rsid w:val="005D1217"/>
    <w:rsid w:val="005E507C"/>
    <w:rsid w:val="005F4A00"/>
    <w:rsid w:val="005F525C"/>
    <w:rsid w:val="00626D5D"/>
    <w:rsid w:val="0063063E"/>
    <w:rsid w:val="00693E7E"/>
    <w:rsid w:val="0069640E"/>
    <w:rsid w:val="006E4BED"/>
    <w:rsid w:val="006F14F4"/>
    <w:rsid w:val="006F1F4F"/>
    <w:rsid w:val="007020DA"/>
    <w:rsid w:val="00702AB9"/>
    <w:rsid w:val="007157D9"/>
    <w:rsid w:val="0071613B"/>
    <w:rsid w:val="00733718"/>
    <w:rsid w:val="0078084B"/>
    <w:rsid w:val="00785A30"/>
    <w:rsid w:val="007863C0"/>
    <w:rsid w:val="007B4364"/>
    <w:rsid w:val="007C019E"/>
    <w:rsid w:val="007C3BEA"/>
    <w:rsid w:val="007C7683"/>
    <w:rsid w:val="007D351E"/>
    <w:rsid w:val="007D79F8"/>
    <w:rsid w:val="00862527"/>
    <w:rsid w:val="008A6CB7"/>
    <w:rsid w:val="008F0F65"/>
    <w:rsid w:val="008F5589"/>
    <w:rsid w:val="008F6494"/>
    <w:rsid w:val="00934938"/>
    <w:rsid w:val="00947769"/>
    <w:rsid w:val="00972E48"/>
    <w:rsid w:val="0098003C"/>
    <w:rsid w:val="00980F6B"/>
    <w:rsid w:val="009A32E9"/>
    <w:rsid w:val="009B1A46"/>
    <w:rsid w:val="009B2ADD"/>
    <w:rsid w:val="009B7263"/>
    <w:rsid w:val="009F4CE6"/>
    <w:rsid w:val="00A433DD"/>
    <w:rsid w:val="00A45945"/>
    <w:rsid w:val="00A55C03"/>
    <w:rsid w:val="00A81423"/>
    <w:rsid w:val="00AB37F4"/>
    <w:rsid w:val="00AE64BE"/>
    <w:rsid w:val="00B12D49"/>
    <w:rsid w:val="00B31A73"/>
    <w:rsid w:val="00B346F4"/>
    <w:rsid w:val="00B35B03"/>
    <w:rsid w:val="00B616EA"/>
    <w:rsid w:val="00BB6D3B"/>
    <w:rsid w:val="00C07353"/>
    <w:rsid w:val="00C36B53"/>
    <w:rsid w:val="00C52AEF"/>
    <w:rsid w:val="00CA33F7"/>
    <w:rsid w:val="00CC0D60"/>
    <w:rsid w:val="00CC2B5D"/>
    <w:rsid w:val="00CD3A77"/>
    <w:rsid w:val="00CD4927"/>
    <w:rsid w:val="00D06C75"/>
    <w:rsid w:val="00D23DF3"/>
    <w:rsid w:val="00D30B64"/>
    <w:rsid w:val="00D5584D"/>
    <w:rsid w:val="00D921D7"/>
    <w:rsid w:val="00DF2C7D"/>
    <w:rsid w:val="00DF3A79"/>
    <w:rsid w:val="00E03352"/>
    <w:rsid w:val="00E05FE9"/>
    <w:rsid w:val="00E66770"/>
    <w:rsid w:val="00E7047A"/>
    <w:rsid w:val="00E74D9D"/>
    <w:rsid w:val="00ED5A67"/>
    <w:rsid w:val="00EE0254"/>
    <w:rsid w:val="00F14726"/>
    <w:rsid w:val="00F3342E"/>
    <w:rsid w:val="00F335D9"/>
    <w:rsid w:val="00F6007B"/>
    <w:rsid w:val="00F77238"/>
    <w:rsid w:val="00F81EC9"/>
    <w:rsid w:val="00FC2CA2"/>
    <w:rsid w:val="00FC58D2"/>
    <w:rsid w:val="00FD77B6"/>
    <w:rsid w:val="00FF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5421C4"/>
  <w15:docId w15:val="{0FEEAB59-FBA9-474E-B001-C6E0713CC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85A30"/>
    <w:pPr>
      <w:suppressAutoHyphens/>
      <w:spacing w:after="0" w:line="280" w:lineRule="atLeast"/>
      <w:jc w:val="both"/>
    </w:pPr>
    <w:rPr>
      <w:rFonts w:ascii="Arial" w:eastAsia="Times New Roman" w:hAnsi="Arial" w:cs="Arial"/>
      <w:szCs w:val="24"/>
      <w:lang w:eastAsia="zh-C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863C0"/>
    <w:pPr>
      <w:keepNext/>
      <w:keepLines/>
      <w:numPr>
        <w:numId w:val="6"/>
      </w:numPr>
      <w:suppressAutoHyphens w:val="0"/>
      <w:spacing w:before="480" w:line="276" w:lineRule="auto"/>
      <w:jc w:val="left"/>
      <w:outlineLvl w:val="0"/>
    </w:pPr>
    <w:rPr>
      <w:rFonts w:eastAsiaTheme="majorEastAsia" w:cstheme="majorBidi"/>
      <w:b/>
      <w:bCs/>
      <w:sz w:val="32"/>
      <w:szCs w:val="28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863C0"/>
    <w:pPr>
      <w:keepNext/>
      <w:keepLines/>
      <w:numPr>
        <w:ilvl w:val="1"/>
        <w:numId w:val="6"/>
      </w:numPr>
      <w:suppressAutoHyphens w:val="0"/>
      <w:spacing w:before="200" w:line="276" w:lineRule="auto"/>
      <w:jc w:val="left"/>
      <w:outlineLvl w:val="1"/>
    </w:pPr>
    <w:rPr>
      <w:rFonts w:eastAsiaTheme="majorEastAsia" w:cstheme="majorBidi"/>
      <w:b/>
      <w:bCs/>
      <w:sz w:val="28"/>
      <w:szCs w:val="26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863C0"/>
    <w:pPr>
      <w:keepNext/>
      <w:keepLines/>
      <w:numPr>
        <w:ilvl w:val="2"/>
        <w:numId w:val="6"/>
      </w:numPr>
      <w:suppressAutoHyphens w:val="0"/>
      <w:spacing w:before="200" w:line="276" w:lineRule="auto"/>
      <w:jc w:val="left"/>
      <w:outlineLvl w:val="2"/>
    </w:pPr>
    <w:rPr>
      <w:rFonts w:eastAsiaTheme="majorEastAsia" w:cstheme="majorBidi"/>
      <w:b/>
      <w:bCs/>
      <w:sz w:val="24"/>
      <w:szCs w:val="22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7863C0"/>
    <w:pPr>
      <w:keepNext/>
      <w:keepLines/>
      <w:numPr>
        <w:ilvl w:val="3"/>
        <w:numId w:val="6"/>
      </w:numPr>
      <w:suppressAutoHyphens w:val="0"/>
      <w:spacing w:before="200" w:line="276" w:lineRule="auto"/>
      <w:jc w:val="left"/>
      <w:outlineLvl w:val="3"/>
    </w:pPr>
    <w:rPr>
      <w:rFonts w:eastAsiaTheme="majorEastAsia" w:cstheme="majorBidi"/>
      <w:b/>
      <w:bCs/>
      <w:iCs/>
      <w:sz w:val="24"/>
      <w:szCs w:val="22"/>
      <w:lang w:eastAsia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863C0"/>
    <w:pPr>
      <w:keepNext/>
      <w:keepLines/>
      <w:numPr>
        <w:ilvl w:val="4"/>
        <w:numId w:val="6"/>
      </w:numPr>
      <w:suppressAutoHyphens w:val="0"/>
      <w:spacing w:before="200" w:line="276" w:lineRule="auto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2"/>
      <w:lang w:eastAsia="en-US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863C0"/>
    <w:pPr>
      <w:keepNext/>
      <w:keepLines/>
      <w:numPr>
        <w:ilvl w:val="5"/>
        <w:numId w:val="6"/>
      </w:numPr>
      <w:suppressAutoHyphens w:val="0"/>
      <w:spacing w:before="200" w:line="276" w:lineRule="auto"/>
      <w:jc w:val="lef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2"/>
      <w:lang w:eastAsia="en-US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863C0"/>
    <w:pPr>
      <w:keepNext/>
      <w:keepLines/>
      <w:numPr>
        <w:ilvl w:val="6"/>
        <w:numId w:val="6"/>
      </w:numPr>
      <w:suppressAutoHyphens w:val="0"/>
      <w:spacing w:before="200" w:line="276" w:lineRule="auto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2"/>
      <w:lang w:eastAsia="en-US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863C0"/>
    <w:pPr>
      <w:keepNext/>
      <w:keepLines/>
      <w:numPr>
        <w:ilvl w:val="7"/>
        <w:numId w:val="6"/>
      </w:numPr>
      <w:suppressAutoHyphens w:val="0"/>
      <w:spacing w:before="200" w:line="276" w:lineRule="auto"/>
      <w:jc w:val="lef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863C0"/>
    <w:pPr>
      <w:keepNext/>
      <w:keepLines/>
      <w:numPr>
        <w:ilvl w:val="8"/>
        <w:numId w:val="6"/>
      </w:numPr>
      <w:suppressAutoHyphens w:val="0"/>
      <w:spacing w:before="200" w:line="276" w:lineRule="auto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D23DF3"/>
    <w:pPr>
      <w:tabs>
        <w:tab w:val="center" w:pos="4536"/>
        <w:tab w:val="right" w:pos="9072"/>
      </w:tabs>
      <w:suppressAutoHyphens w:val="0"/>
      <w:spacing w:line="240" w:lineRule="auto"/>
      <w:jc w:val="left"/>
    </w:pPr>
    <w:rPr>
      <w:rFonts w:eastAsiaTheme="minorHAnsi" w:cstheme="minorBidi"/>
      <w:sz w:val="24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rsid w:val="00D23DF3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D23DF3"/>
    <w:pPr>
      <w:tabs>
        <w:tab w:val="center" w:pos="4536"/>
        <w:tab w:val="right" w:pos="9072"/>
      </w:tabs>
      <w:suppressAutoHyphens w:val="0"/>
      <w:spacing w:line="240" w:lineRule="auto"/>
      <w:jc w:val="left"/>
    </w:pPr>
    <w:rPr>
      <w:rFonts w:eastAsiaTheme="minorHAnsi" w:cstheme="minorBidi"/>
      <w:sz w:val="20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D23DF3"/>
    <w:rPr>
      <w:rFonts w:ascii="Arial" w:hAnsi="Arial"/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863C0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863C0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863C0"/>
    <w:rPr>
      <w:rFonts w:ascii="Arial" w:eastAsiaTheme="majorEastAsia" w:hAnsi="Arial" w:cstheme="majorBidi"/>
      <w:b/>
      <w:bCs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7863C0"/>
    <w:rPr>
      <w:rFonts w:ascii="Arial" w:eastAsiaTheme="majorEastAsia" w:hAnsi="Arial" w:cstheme="majorBidi"/>
      <w:b/>
      <w:bCs/>
      <w:iCs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863C0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863C0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863C0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863C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863C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863C0"/>
    <w:pPr>
      <w:numPr>
        <w:numId w:val="0"/>
      </w:num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7863C0"/>
    <w:pPr>
      <w:suppressAutoHyphens w:val="0"/>
      <w:spacing w:after="100" w:line="276" w:lineRule="auto"/>
      <w:jc w:val="left"/>
    </w:pPr>
    <w:rPr>
      <w:rFonts w:eastAsiaTheme="minorHAnsi" w:cstheme="minorBidi"/>
      <w:sz w:val="24"/>
      <w:szCs w:val="22"/>
      <w:lang w:eastAsia="en-US"/>
    </w:rPr>
  </w:style>
  <w:style w:type="paragraph" w:styleId="Verzeichnis2">
    <w:name w:val="toc 2"/>
    <w:basedOn w:val="Standard"/>
    <w:next w:val="Standard"/>
    <w:autoRedefine/>
    <w:uiPriority w:val="39"/>
    <w:unhideWhenUsed/>
    <w:rsid w:val="007863C0"/>
    <w:pPr>
      <w:suppressAutoHyphens w:val="0"/>
      <w:spacing w:after="100" w:line="276" w:lineRule="auto"/>
      <w:ind w:left="240"/>
      <w:jc w:val="left"/>
    </w:pPr>
    <w:rPr>
      <w:rFonts w:eastAsiaTheme="minorHAnsi" w:cstheme="minorBidi"/>
      <w:sz w:val="24"/>
      <w:szCs w:val="22"/>
      <w:lang w:eastAsia="en-US"/>
    </w:rPr>
  </w:style>
  <w:style w:type="paragraph" w:styleId="Verzeichnis3">
    <w:name w:val="toc 3"/>
    <w:basedOn w:val="Standard"/>
    <w:next w:val="Standard"/>
    <w:autoRedefine/>
    <w:uiPriority w:val="39"/>
    <w:unhideWhenUsed/>
    <w:rsid w:val="007863C0"/>
    <w:pPr>
      <w:suppressAutoHyphens w:val="0"/>
      <w:spacing w:after="100" w:line="276" w:lineRule="auto"/>
      <w:ind w:left="480"/>
      <w:jc w:val="left"/>
    </w:pPr>
    <w:rPr>
      <w:rFonts w:eastAsiaTheme="minorHAnsi" w:cstheme="minorBidi"/>
      <w:sz w:val="24"/>
      <w:szCs w:val="22"/>
      <w:lang w:eastAsia="en-US"/>
    </w:rPr>
  </w:style>
  <w:style w:type="character" w:styleId="Hyperlink">
    <w:name w:val="Hyperlink"/>
    <w:basedOn w:val="Absatz-Standardschriftart"/>
    <w:uiPriority w:val="99"/>
    <w:unhideWhenUsed/>
    <w:rsid w:val="007863C0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63C0"/>
    <w:pPr>
      <w:suppressAutoHyphens w:val="0"/>
      <w:spacing w:line="240" w:lineRule="auto"/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63C0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9A32E9"/>
    <w:pPr>
      <w:spacing w:after="0" w:line="240" w:lineRule="auto"/>
    </w:pPr>
    <w:rPr>
      <w:rFonts w:ascii="Arial" w:hAnsi="Arial"/>
      <w:sz w:val="24"/>
    </w:rPr>
    <w:tblPr>
      <w:tblStyleRowBandSize w:val="1"/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rPr>
      <w:cantSplit/>
    </w:trPr>
    <w:tcPr>
      <w:vAlign w:val="center"/>
    </w:tcPr>
    <w:tblStylePr w:type="firstRow">
      <w:rPr>
        <w:rFonts w:ascii="Arial" w:hAnsi="Arial"/>
        <w:b/>
      </w:rPr>
      <w:tblPr/>
      <w:trPr>
        <w:cantSplit w:val="0"/>
        <w:tblHeader/>
      </w:trPr>
      <w:tcPr>
        <w:shd w:val="clear" w:color="auto" w:fill="00469B"/>
      </w:tcPr>
    </w:tblStylePr>
    <w:tblStylePr w:type="band2Horz">
      <w:tblPr/>
      <w:tcPr>
        <w:shd w:val="clear" w:color="auto" w:fill="D1D1CF"/>
      </w:tcPr>
    </w:tblStylePr>
  </w:style>
  <w:style w:type="table" w:styleId="HelleSchattierung">
    <w:name w:val="Light Shading"/>
    <w:basedOn w:val="NormaleTabelle"/>
    <w:uiPriority w:val="60"/>
    <w:rsid w:val="00E6677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8F6494"/>
    <w:rPr>
      <w:color w:val="808080"/>
    </w:rPr>
  </w:style>
  <w:style w:type="paragraph" w:customStyle="1" w:styleId="Heading">
    <w:name w:val="Heading"/>
    <w:basedOn w:val="Standard"/>
    <w:next w:val="Standard"/>
    <w:rsid w:val="00785A30"/>
    <w:pPr>
      <w:spacing w:before="900" w:after="480"/>
      <w:jc w:val="left"/>
    </w:pPr>
    <w:rPr>
      <w:b/>
      <w:bCs/>
      <w:kern w:val="1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822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8221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82212"/>
    <w:rPr>
      <w:rFonts w:ascii="Arial" w:eastAsia="Times New Roman" w:hAnsi="Arial" w:cs="Arial"/>
      <w:sz w:val="20"/>
      <w:szCs w:val="20"/>
      <w:lang w:eastAsia="zh-C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822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82212"/>
    <w:rPr>
      <w:rFonts w:ascii="Arial" w:eastAsia="Times New Roman" w:hAnsi="Arial" w:cs="Arial"/>
      <w:b/>
      <w:bCs/>
      <w:sz w:val="20"/>
      <w:szCs w:val="20"/>
      <w:lang w:eastAsia="zh-CN"/>
    </w:rPr>
  </w:style>
  <w:style w:type="paragraph" w:customStyle="1" w:styleId="Default">
    <w:name w:val="Default"/>
    <w:rsid w:val="00CD3A7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lemithellemGitternetz">
    <w:name w:val="Grid Table Light"/>
    <w:basedOn w:val="NormaleTabelle"/>
    <w:uiPriority w:val="40"/>
    <w:rsid w:val="009B726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1">
    <w:name w:val="Plain Table 1"/>
    <w:basedOn w:val="NormaleTabelle"/>
    <w:uiPriority w:val="41"/>
    <w:rsid w:val="009B726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9B726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9B72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9B72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9B7263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4316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84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97E53A\Einwilligung_Foto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A1A9E475A286B4B93D4C794DD7C2E12" ma:contentTypeVersion="13" ma:contentTypeDescription="Ein neues Dokument erstellen." ma:contentTypeScope="" ma:versionID="28d0a964abaa2ac69a733884b1d29264">
  <xsd:schema xmlns:xsd="http://www.w3.org/2001/XMLSchema" xmlns:xs="http://www.w3.org/2001/XMLSchema" xmlns:p="http://schemas.microsoft.com/office/2006/metadata/properties" xmlns:ns2="f705398c-b17d-4e80-b0b8-2a1b9bd72b3f" xmlns:ns3="508a746d-156a-4c73-b8be-f0cf130bcde9" targetNamespace="http://schemas.microsoft.com/office/2006/metadata/properties" ma:root="true" ma:fieldsID="e1473311889a842fea4a70c3f95c5512" ns2:_="" ns3:_="">
    <xsd:import namespace="f705398c-b17d-4e80-b0b8-2a1b9bd72b3f"/>
    <xsd:import namespace="508a746d-156a-4c73-b8be-f0cf130bcd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05398c-b17d-4e80-b0b8-2a1b9bd72b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8a746d-156a-4c73-b8be-f0cf130bcde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5C64C5-AC98-444A-BD50-48789743AB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9B25FB7-ECD3-4093-8474-BB57B15E6C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2BA8E2-B689-43AC-803F-265BB8F6A470}">
  <ds:schemaRefs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f705398c-b17d-4e80-b0b8-2a1b9bd72b3f"/>
    <ds:schemaRef ds:uri="http://schemas.openxmlformats.org/package/2006/metadata/core-properties"/>
    <ds:schemaRef ds:uri="508a746d-156a-4c73-b8be-f0cf130bcde9"/>
    <ds:schemaRef ds:uri="http://www.w3.org/XML/1998/namespace"/>
    <ds:schemaRef ds:uri="http://purl.org/dc/terms/"/>
    <ds:schemaRef ds:uri="http://purl.org/dc/dcmitype/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520D4D82-544A-4B9C-9B59-27AA7F4CA5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05398c-b17d-4e80-b0b8-2a1b9bd72b3f"/>
    <ds:schemaRef ds:uri="508a746d-156a-4c73-b8be-f0cf130bcd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Einwilligung_Foto</Template>
  <TotalTime>0</TotalTime>
  <Pages>1</Pages>
  <Words>122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Rhenus Assets &amp; Services GmbH &amp; Co. KG;</Company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Roever, Florian</cp:lastModifiedBy>
  <cp:revision>2</cp:revision>
  <cp:lastPrinted>2023-06-21T17:42:00Z</cp:lastPrinted>
  <dcterms:created xsi:type="dcterms:W3CDTF">2024-03-11T15:53:00Z</dcterms:created>
  <dcterms:modified xsi:type="dcterms:W3CDTF">2024-03-11T15:53:00Z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0x0101002A1A9E475A286B4B93D4C794DD7C2E12</vt:lpwstr>
  </property>
</Properties>
</file>